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118" w:rsidRDefault="00544797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docshape3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docshape7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8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9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9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1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0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5 4474"/>
                              <a:gd name="T35" fmla="*/ 4595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1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O01M+v2FAAAAACPsBkDAAAAEBJjAAAAAEJiDAAAAEBIjAEAAAAIiTEA&#10;AAAAITEGAAAAICTGAAAAAITEGAAAAICQGAMAAAAQEmMAAAAAQmIMAAAAQEiMAQAAAAiJMQAAAAAh&#10;MQYAAAAgJMYAAAAAhMQYAAAAgJAYAwAAABASYwAAAABCYgwAAABAaM+sOR8AAAAAv2YzBgAAACAk&#10;xgAAAACExBgAAACAkBgDAAAAEBJjAAAAAELbY0oAAAAAHZs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LTXzKzbUwAAAAA8wmYMAAAAQEiMAQAA&#10;AAiJMQAAAAAhMQYAAAAgJMYAAAAAhMQYAAAAgJAYAwAAABASYwAAAABCYgwAAABASIwBAAAACIkx&#10;AAAAACExBgAAACAkxgAAAACExBgAAACAkBgDAAAAENoza84HAAAAwK/ZjAEAAAAIiTEAAAAAITEG&#10;AAAAICTGAAAAAITEGAAAAIDQ9pgSAAAAQMdm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tGdm1u0pAAAAAB7xEWIAAAAAOn5TAgAAAAiJMQAAAAAhMQYAAAAgJMYAAAAAhMQYAAAA&#10;gJAYAwAAABASYwAAAABCYgwAAABASIwBAAAACIkxAAAAACExBgAAACC0Z9acDwAAAIBfsxkDAAAA&#10;EBJjAAAAAEJiDAAAAEBouzIGAAAAoGMz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jds+28fQoAAACAj7hPipFjAAAAAAqu&#10;KQEAAACExBgAAACA0HVLCQAAAKBjGQ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6OUfDAAAA2gAAAA8AAABkcnMvZG93bnJldi54bWxEj0FrwkAUhO9C/8PyCr3ppqWRNmYjUhQK&#10;9mIaen5mn0lo9m3IrjHNr3cLgsdhZr5h0vVoWjFQ7xrLCp4XEQji0uqGKwXF927+BsJ5ZI2tZVLw&#10;Rw7W2cMsxUTbCx9oyH0lAoRdggpq77tESlfWZNAtbEccvJPtDfog+0rqHi8Bblr5EkVLabDhsFBj&#10;Rx81lb/52SiIp5+vvFhiXGyG96PWfDxP271ST4/jZgXC0+jv4Vv7Uyt4hf8r4QbI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/o5R8MAAADaAAAADwAAAAAAAAAAAAAAAACf&#10;AgAAZHJzL2Rvd25yZXYueG1sUEsFBgAAAAAEAAQA9wAAAI8DAAAAAA==&#10;">
                  <v:imagedata r:id="rId13" o:title=""/>
                </v:shape>
                <v:shape id="docshape3" o:spid="_x0000_s1028" style="position:absolute;left:4986;top:7521;width:11852;height:16290;visibility:visible;mso-wrap-style:square;v-text-anchor:top" coordsize="11852,1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bFsMA&#10;AADaAAAADwAAAGRycy9kb3ducmV2LnhtbESPQWvCQBSE7wX/w/KEXkQ3LVhs6irSVhBEtEY8v2af&#10;2WD2bciuJv57tyD0OMzMN8x03tlKXKnxpWMFL6MEBHHudMmFgkO2HE5A+ICssXJMCm7kYT7rPU0x&#10;1a7lH7ruQyEihH2KCkwIdSqlzw1Z9CNXE0fv5BqLIcqmkLrBNsJtJV+T5E1aLDkuGKzp01B+3l+s&#10;grP9bpl/s+PhK0s2aNa7wfa9UOq53y0+QATqwn/40V5pBWP4u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tbFsMAAADaAAAADwAAAAAAAAAAAAAAAACYAgAAZHJzL2Rv&#10;d25yZXYueG1sUEsFBgAAAAAEAAQA9QAAAIgD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docshape4" o:spid="_x0000_s1029" type="#_x0000_t75" style="position:absolute;left:8963;top:12015;width:7875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gAyrDAAAA2gAAAA8AAABkcnMvZG93bnJldi54bWxEj9FqwkAURN8L/sNyhb7VjYVqiK5BC2JB&#10;+mDaD7hkr0lM9u6aXU36926h0MdhZs4w63w0nbhT7xvLCuazBARxaXXDlYLvr/1LCsIHZI2dZVLw&#10;Qx7yzeRpjZm2A5/oXoRKRAj7DBXUIbhMSl/WZNDPrCOO3tn2BkOUfSV1j0OEm06+JslCGmw4LtTo&#10;6L2msi1uRkF7cYej3bu3606Hz3SZDq4ptko9T8ftCkSgMfyH/9ofWsECfq/EG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ADKsMAAADaAAAADwAAAAAAAAAAAAAAAACf&#10;AgAAZHJzL2Rvd25yZXYueG1sUEsFBgAAAAAEAAQA9wAAAI8DAAAAAA==&#10;">
                  <v:imagedata r:id="rId14" o:title=""/>
                </v:shape>
                <v:shape id="docshape5" o:spid="_x0000_s1030" type="#_x0000_t75" style="position:absolute;left:10663;top:3401;width:3425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KxUbBAAAA2gAAAA8AAABkcnMvZG93bnJldi54bWxEj0GLwjAUhO+C/yE8YW+a6kHdrlEWQXFB&#10;Qbuy50fzbOo2L6WJWv+9EQSPw8x8w8wWra3ElRpfOlYwHCQgiHOnSy4UHH9X/SkIH5A1Vo5JwZ08&#10;LObdzgxT7W58oGsWChEh7FNUYEKoUyl9bsiiH7iaOHon11gMUTaF1A3eItxWcpQkY2mx5LhgsKal&#10;ofw/u1gFu3X2t6VzZfzPnvJ644MdHz+V+ui1318gArXhHX61N1rBBJ5X4g2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KxUbBAAAA2gAAAA8AAAAAAAAAAAAAAAAAnwIA&#10;AGRycy9kb3ducmV2LnhtbFBLBQYAAAAABAAEAPcAAACNAwAAAAA=&#10;">
                  <v:imagedata r:id="rId15" o:title=""/>
                </v:shape>
                <v:shape id="docshape6" o:spid="_x0000_s1031" type="#_x0000_t75" style="position:absolute;left:11552;top:4744;width:54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YZnPAAAAA2gAAAA8AAABkcnMvZG93bnJldi54bWxET8uKwjAU3Qv+Q7jCbERTZzFINYoIisxC&#10;fKHbS3Nta5ubkmS0+vWTheDycN7TeWtqcSfnS8sKRsMEBHFmdcm5gtNxNRiD8AFZY22ZFDzJw3zW&#10;7Uwx1fbBe7ofQi5iCPsUFRQhNKmUPivIoB/ahjhyV+sMhghdLrXDRww3tfxOkh9psOTYUGBDy4Ky&#10;6vBnFOxcf1vtn9VrpTf9y3px3v7aGyn11WsXExCB2vARv90brSBujVfiDZ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Vhmc8AAAADaAAAADwAAAAAAAAAAAAAAAACfAgAA&#10;ZHJzL2Rvd25yZXYueG1sUEsFBgAAAAAEAAQA9wAAAIwDAAAAAA==&#10;">
                  <v:imagedata r:id="rId16" o:title=""/>
                </v:shape>
                <v:shape id="docshape7" o:spid="_x0000_s1032" style="position:absolute;left:13005;top:4403;width:132;height:197;visibility:visible;mso-wrap-style:square;v-text-anchor:top" coordsize="1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6ycQA&#10;AADaAAAADwAAAGRycy9kb3ducmV2LnhtbESPT2vCQBTE7wW/w/KEXorZ2EOoqWsQQVqKFNQWe3xk&#10;n/m7b0N2G+O3dwsFj8PM/IZZZqNpxUC9qywrmEcxCOLc6ooLBV/H7ewFhPPIGlvLpOBKDrLV5GGJ&#10;qbYX3tNw8IUIEHYpKii971IpXV6SQRfZjjh4Z9sb9EH2hdQ9XgLctPI5jhNpsOKwUGJHm5Ly5vBr&#10;FNRmd6q332/7Zpckw89nh7p++lDqcTquX0F4Gv09/N9+1woW8Hcl3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PusnEAAAA2gAAAA8AAAAAAAAAAAAAAAAAmAIAAGRycy9k&#10;b3ducmV2LnhtbFBLBQYAAAAABAAEAPUAAACJAw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docshape8" o:spid="_x0000_s1033" style="position:absolute;left:12980;top:4402;width:107;height:197;visibility:visible;mso-wrap-style:square;v-text-anchor:top" coordsize="10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/DcUA&#10;AADbAAAADwAAAGRycy9kb3ducmV2LnhtbESPQWvCQBCF7wX/wzJCb3VjBSmpq4hSKEKDVbE9Dtkx&#10;Cc3Ohuw2if31nYPgbYb35r1vFqvB1aqjNlSeDUwnCSji3NuKCwOn49vTC6gQkS3WnsnAlQKslqOH&#10;BabW9/xJ3SEWSkI4pGigjLFJtQ55SQ7DxDfEol186zDK2hbatthLuKv1c5LMtcOKpaHEhjYl5T+H&#10;X2dg7bPvsP06XvqPbnPm/i/b7WeZMY/jYf0KKtIQ7+bb9bsVfKGXX2QA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78NxQAAANsAAAAPAAAAAAAAAAAAAAAAAJgCAABkcnMv&#10;ZG93bnJldi54bWxQSwUGAAAAAAQABAD1AAAAigM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docshape9" o:spid="_x0000_s1034" style="position:absolute;left:12897;top:4478;width:369;height:286;visibility:visible;mso-wrap-style:square;v-text-anchor:top" coordsize="36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pi8EA&#10;AADbAAAADwAAAGRycy9kb3ducmV2LnhtbERPTWsCMRC9F/wPYQRvNauo2NUoKoh6qtoeehw24+7i&#10;ZrJuokZ/fSMUepvH+5zpPJhK3KhxpWUFvW4CgjizuuRcwffX+n0MwnlkjZVlUvAgB/NZ622KqbZ3&#10;PtDt6HMRQ9ilqKDwvk6ldFlBBl3X1sSRO9nGoI+wyaVu8B7DTSX7STKSBkuODQXWtCooOx+vRsHH&#10;dhk2w/5z8Lm//PhhcINsJ61SnXZYTEB4Cv5f/Ofe6ji/B6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AaYvBAAAA2wAAAA8AAAAAAAAAAAAAAAAAmAIAAGRycy9kb3du&#10;cmV2LnhtbFBLBQYAAAAABAAEAPUAAACGAwAAAAA=&#10;" path="m119,111l110,96,101,80,94,64,88,50,63,48,39,51,17,59,,72r119,39xm204,200l189,119,60,285r53,-8l152,258r29,-26l204,200xm368,211r-6,-31l342,141,302,99,261,76r23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1,4555;284,4567;304,4540;312,4511;312,4488;310,4479;239,4542;238,4542;225,4552;208,4571;194,4590;189,4599;368,4690" o:connectangles="0,0,0,0,0,0,0,0,0,0,0,0,0,0,0,0,0,0,0,0,0,0,0,0,0,0,0,0,0,0,0,0,0,0"/>
                </v:shape>
                <v:shape id="docshape10" o:spid="_x0000_s1035" style="position:absolute;left:12897;top:4474;width:369;height:291;visibility:visible;mso-wrap-style:square;v-text-anchor:top" coordsize="369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VAMMA&#10;AADbAAAADwAAAGRycy9kb3ducmV2LnhtbERPTWvCQBC9C/6HZQq9SLMxFAnRVaqlUGhBTLz0NmTH&#10;JJidDdltEvvru4WCt3m8z9nsJtOKgXrXWFawjGIQxKXVDVcKzsXbUwrCeWSNrWVScCMHu+18tsFM&#10;25FPNOS+EiGEXYYKau+7TEpX1mTQRbYjDtzF9gZ9gH0ldY9jCDetTOJ4JQ02HBpq7OhQU3nNv42C&#10;6uvD7rvLrUmH5/RzIV9/pqMslHp8mF7WIDxN/i7+d7/rMD+Bv1/C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bVAMMAAADbAAAADwAAAAAAAAAAAAAAAACYAgAAZHJzL2Rv&#10;d25yZXYueG1sUEsFBgAAAAAEAAQA9QAAAIgDAAAAAA==&#10;" path="m118,115l,77,9,99r16,20l46,137r21,12l74,142,87,132r16,-11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5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docshape11" o:spid="_x0000_s1036" type="#_x0000_t75" style="position:absolute;left:12618;top:4679;width:562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CZNzBAAAA2wAAAA8AAABkcnMvZG93bnJldi54bWxET81Kw0AQvgt9h2UK3uymFaSN3RYpTfXi&#10;wbYPMGTHZDE7G3bHJPr0riB4m4/vd7b7yXdqoJhcYAPLRQGKuA7WcWPgeqnu1qCSIFvsApOBL0qw&#10;381utljaMPIbDWdpVA7hVKKBVqQvtU51Sx7TIvTEmXsP0aNkGBttI4453Hd6VRQP2qPj3NBiT4eW&#10;6o/zpzdwctWwdpvVKMfj92sXT/JcXTfG3M6np0dQQpP8i//cLzbPv4ffX/IBe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CZNzBAAAA2wAAAA8AAAAAAAAAAAAAAAAAnwIA&#10;AGRycy9kb3ducmV2LnhtbFBLBQYAAAAABAAEAPcAAACNAwAAAAA=&#10;">
                  <v:imagedata r:id="rId17" o:title=""/>
                </v:shape>
                <v:shape id="docshape12" o:spid="_x0000_s1037" type="#_x0000_t75" style="position:absolute;left:10795;top:3648;width:3146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uCHHEAAAA2wAAAA8AAABkcnMvZG93bnJldi54bWxET01rwkAQvRf8D8sUepG6aZEiaTYhCNYc&#10;etDopbcxO01Cs7Mxu2rqr+8WBG/zeJ+TZKPpxJkG11pW8DKLQBBXVrdcK9jvVs8LEM4ja+wsk4Jf&#10;cpClk4cEY20vvKVz6WsRQtjFqKDxvo+ldFVDBt3M9sSB+7aDQR/gUEs94CWEm06+RtGbNNhyaGiw&#10;p2VD1U95Mgo26+NUHorpQa+u9PmB1ebr6HOlnh7H/B2Ep9HfxTd3ocP8Ofz/Eg6Q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uCHHEAAAA2wAAAA8AAAAAAAAAAAAAAAAA&#10;nwIAAGRycy9kb3ducmV2LnhtbFBLBQYAAAAABAAEAPcAAACQAwAAAAA=&#10;">
                  <v:imagedata r:id="rId18" o:title=""/>
                </v:shape>
                <v:rect id="docshape13" o:spid="_x0000_s1038" style="position:absolute;left:2749;top:3402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<v:rect id="docshape14" o:spid="_x0000_s1039" style="position:absolute;left:2749;top:5296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EW8AA&#10;AADbAAAADwAAAGRycy9kb3ducmV2LnhtbERPS4vCMBC+C/6HMMLeNFVBpBpFRNGVvfhA9DY0Y1Ns&#10;JqWJWv/9ZmHB23x8z5nOG1uKJ9W+cKyg30tAEGdOF5wrOB3X3TEIH5A1lo5JwZs8zGft1hRT7V68&#10;p+ch5CKGsE9RgQmhSqX0mSGLvucq4sjdXG0xRFjnUtf4iuG2lIMkGUmLBccGgxUtDWX3w8MqOF9y&#10;KqqLGX6Pr/v7bfWzacxuo9RXp1lMQARqwkf8797qOH8Ef7/EA+T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GEW8AAAADbAAAADwAAAAAAAAAAAAAAAACYAgAAZHJzL2Rvd25y&#10;ZXYueG1sUEsFBgAAAAAEAAQA9QAAAIUDAAAAAA==&#10;" fillcolor="#df2448" stroked="f"/>
                <w10:wrap anchorx="page" anchory="page"/>
              </v:group>
            </w:pict>
          </mc:Fallback>
        </mc:AlternateContent>
      </w: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rPr>
          <w:rFonts w:ascii="Times New Roman"/>
          <w:b w:val="0"/>
          <w:sz w:val="20"/>
        </w:rPr>
      </w:pPr>
    </w:p>
    <w:p w:rsidR="00252118" w:rsidRDefault="00252118">
      <w:pPr>
        <w:pStyle w:val="Tekstpodstawowy"/>
        <w:spacing w:before="5"/>
        <w:rPr>
          <w:rFonts w:ascii="Times New Roman"/>
          <w:b w:val="0"/>
          <w:sz w:val="27"/>
        </w:rPr>
      </w:pPr>
    </w:p>
    <w:p w:rsidR="00252118" w:rsidRDefault="00D4660C">
      <w:pPr>
        <w:pStyle w:val="Tytu"/>
        <w:spacing w:before="200"/>
        <w:ind w:right="1851"/>
      </w:pPr>
      <w:r>
        <w:rPr>
          <w:color w:val="18314B"/>
          <w:spacing w:val="20"/>
          <w:w w:val="110"/>
        </w:rPr>
        <w:t>DOFINANSOWANO</w:t>
      </w:r>
    </w:p>
    <w:p w:rsidR="00252118" w:rsidRDefault="00D4660C">
      <w:pPr>
        <w:pStyle w:val="Tytu"/>
        <w:spacing w:line="1091" w:lineRule="exact"/>
        <w:rPr>
          <w:rFonts w:ascii="Century Gothic" w:hAnsi="Century Gothic"/>
        </w:rPr>
      </w:pPr>
      <w:r>
        <w:rPr>
          <w:rFonts w:ascii="Century Gothic" w:hAnsi="Century Gothic"/>
          <w:color w:val="18314B"/>
          <w:spacing w:val="11"/>
          <w:w w:val="110"/>
        </w:rPr>
        <w:t>ZE</w:t>
      </w:r>
      <w:r>
        <w:rPr>
          <w:rFonts w:ascii="Century Gothic" w:hAnsi="Century Gothic"/>
          <w:color w:val="18314B"/>
          <w:spacing w:val="-53"/>
          <w:w w:val="110"/>
        </w:rPr>
        <w:t xml:space="preserve"> </w:t>
      </w:r>
      <w:r>
        <w:rPr>
          <w:rFonts w:ascii="Century Gothic" w:hAnsi="Century Gothic"/>
          <w:color w:val="18314B"/>
          <w:spacing w:val="20"/>
          <w:w w:val="110"/>
        </w:rPr>
        <w:t>ŚRODKÓW</w:t>
      </w:r>
    </w:p>
    <w:p w:rsidR="00252118" w:rsidRDefault="00252118">
      <w:pPr>
        <w:pStyle w:val="Tekstpodstawowy"/>
        <w:spacing w:before="11"/>
        <w:rPr>
          <w:sz w:val="158"/>
        </w:rPr>
      </w:pPr>
    </w:p>
    <w:p w:rsidR="009C3653" w:rsidRDefault="009C3653">
      <w:pPr>
        <w:spacing w:line="890" w:lineRule="exact"/>
        <w:ind w:left="1652" w:right="1652"/>
        <w:jc w:val="center"/>
        <w:rPr>
          <w:color w:val="18314B"/>
          <w:spacing w:val="16"/>
          <w:sz w:val="80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-1111885</wp:posOffset>
            </wp:positionV>
            <wp:extent cx="3971925" cy="1552575"/>
            <wp:effectExtent l="0" t="0" r="9525" b="9525"/>
            <wp:wrapNone/>
            <wp:docPr id="2" name="Picture 2" descr="Logo Funduszu - Państwowy Fundusz Rehabilitacji Osób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unduszu - Państwowy Fundusz Rehabilitacji Osób Niepełnosprawnych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0" t="21522" r="12413" b="22797"/>
                    <a:stretch/>
                  </pic:blipFill>
                  <pic:spPr bwMode="auto">
                    <a:xfrm>
                      <a:off x="0" y="0"/>
                      <a:ext cx="3971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2118" w:rsidRDefault="009C3653">
      <w:pPr>
        <w:spacing w:line="890" w:lineRule="exact"/>
        <w:ind w:left="1652" w:right="1652"/>
        <w:jc w:val="center"/>
        <w:rPr>
          <w:sz w:val="80"/>
        </w:rPr>
      </w:pPr>
      <w:r w:rsidRPr="00343BF2">
        <w:rPr>
          <w:b/>
          <w:color w:val="18314B"/>
          <w:spacing w:val="16"/>
          <w:sz w:val="80"/>
        </w:rPr>
        <w:t>Nazwa zadania</w:t>
      </w:r>
      <w:r>
        <w:rPr>
          <w:color w:val="18314B"/>
          <w:spacing w:val="16"/>
          <w:sz w:val="80"/>
        </w:rPr>
        <w:t xml:space="preserve"> </w:t>
      </w:r>
      <w:r w:rsidR="001833C9">
        <w:rPr>
          <w:color w:val="18314B"/>
          <w:spacing w:val="16"/>
          <w:sz w:val="80"/>
        </w:rPr>
        <w:t>„</w:t>
      </w:r>
      <w:r w:rsidR="00346BE2">
        <w:rPr>
          <w:color w:val="18314B"/>
          <w:spacing w:val="16"/>
          <w:sz w:val="80"/>
        </w:rPr>
        <w:t>Konieczny Asystent</w:t>
      </w:r>
      <w:r w:rsidR="001833C9">
        <w:rPr>
          <w:color w:val="18314B"/>
          <w:spacing w:val="16"/>
          <w:sz w:val="80"/>
        </w:rPr>
        <w:t>”</w:t>
      </w:r>
    </w:p>
    <w:p w:rsidR="00252118" w:rsidRDefault="00252118">
      <w:pPr>
        <w:pStyle w:val="Tekstpodstawowy"/>
        <w:rPr>
          <w:b w:val="0"/>
          <w:sz w:val="112"/>
        </w:rPr>
      </w:pPr>
    </w:p>
    <w:p w:rsidR="00252118" w:rsidRDefault="00D4660C" w:rsidP="00D4660C">
      <w:pPr>
        <w:pStyle w:val="Tekstpodstawowy"/>
        <w:spacing w:line="418" w:lineRule="exact"/>
        <w:ind w:left="2880" w:right="1739" w:firstLine="720"/>
        <w:rPr>
          <w:rFonts w:ascii="Trebuchet MS"/>
        </w:rPr>
      </w:pPr>
      <w:r>
        <w:rPr>
          <w:b w:val="0"/>
          <w:sz w:val="112"/>
        </w:rPr>
        <w:t xml:space="preserve"> </w:t>
      </w:r>
      <w:r>
        <w:rPr>
          <w:rFonts w:ascii="Trebuchet MS"/>
          <w:color w:val="18314B"/>
          <w:spacing w:val="28"/>
          <w:w w:val="110"/>
        </w:rPr>
        <w:t>DOFINANSOWANIE</w:t>
      </w:r>
    </w:p>
    <w:p w:rsidR="00361289" w:rsidRDefault="00346BE2" w:rsidP="00361289">
      <w:pPr>
        <w:spacing w:line="763" w:lineRule="exact"/>
        <w:ind w:left="1652" w:right="1646"/>
        <w:jc w:val="center"/>
        <w:rPr>
          <w:b/>
          <w:sz w:val="66"/>
        </w:rPr>
      </w:pPr>
      <w:r>
        <w:rPr>
          <w:b/>
          <w:color w:val="18314B"/>
          <w:sz w:val="66"/>
        </w:rPr>
        <w:t>751</w:t>
      </w:r>
      <w:r w:rsidR="00361289">
        <w:rPr>
          <w:b/>
          <w:color w:val="18314B"/>
          <w:spacing w:val="-7"/>
          <w:w w:val="105"/>
          <w:sz w:val="66"/>
        </w:rPr>
        <w:t> </w:t>
      </w:r>
      <w:r>
        <w:rPr>
          <w:b/>
          <w:color w:val="18314B"/>
          <w:spacing w:val="10"/>
          <w:w w:val="105"/>
          <w:sz w:val="66"/>
        </w:rPr>
        <w:t>637,8</w:t>
      </w:r>
      <w:r w:rsidR="00361289">
        <w:rPr>
          <w:b/>
          <w:color w:val="18314B"/>
          <w:spacing w:val="10"/>
          <w:w w:val="105"/>
          <w:sz w:val="66"/>
        </w:rPr>
        <w:t>0</w:t>
      </w:r>
      <w:r w:rsidR="00361289">
        <w:rPr>
          <w:b/>
          <w:color w:val="18314B"/>
          <w:spacing w:val="-7"/>
          <w:w w:val="105"/>
          <w:sz w:val="66"/>
        </w:rPr>
        <w:t xml:space="preserve"> </w:t>
      </w:r>
      <w:r w:rsidR="00361289">
        <w:rPr>
          <w:b/>
          <w:color w:val="18314B"/>
          <w:spacing w:val="11"/>
          <w:w w:val="105"/>
          <w:sz w:val="66"/>
        </w:rPr>
        <w:t>zł</w:t>
      </w:r>
    </w:p>
    <w:p w:rsidR="00252118" w:rsidRDefault="00D4660C">
      <w:pPr>
        <w:pStyle w:val="Tekstpodstawowy"/>
        <w:spacing w:before="773" w:line="444" w:lineRule="exact"/>
        <w:ind w:left="1652" w:right="1632"/>
        <w:jc w:val="center"/>
      </w:pPr>
      <w:r>
        <w:rPr>
          <w:color w:val="18314B"/>
          <w:spacing w:val="26"/>
          <w:w w:val="105"/>
        </w:rPr>
        <w:t>CAŁKOWITA</w:t>
      </w:r>
      <w:r>
        <w:rPr>
          <w:color w:val="18314B"/>
          <w:spacing w:val="28"/>
          <w:w w:val="105"/>
        </w:rPr>
        <w:t xml:space="preserve"> WARTOŚĆ</w:t>
      </w:r>
    </w:p>
    <w:p w:rsidR="00361289" w:rsidRDefault="00346BE2" w:rsidP="00361289">
      <w:pPr>
        <w:spacing w:line="763" w:lineRule="exact"/>
        <w:ind w:left="1652" w:right="1646"/>
        <w:jc w:val="center"/>
        <w:rPr>
          <w:b/>
          <w:sz w:val="66"/>
        </w:rPr>
      </w:pPr>
      <w:r>
        <w:rPr>
          <w:b/>
          <w:color w:val="18314B"/>
          <w:sz w:val="66"/>
        </w:rPr>
        <w:t>760 637,8</w:t>
      </w:r>
      <w:bookmarkStart w:id="0" w:name="_GoBack"/>
      <w:bookmarkEnd w:id="0"/>
      <w:r w:rsidR="00361289">
        <w:rPr>
          <w:b/>
          <w:color w:val="18314B"/>
          <w:sz w:val="66"/>
        </w:rPr>
        <w:t>0</w:t>
      </w:r>
      <w:r w:rsidR="00361289">
        <w:rPr>
          <w:b/>
          <w:color w:val="18314B"/>
          <w:spacing w:val="-7"/>
          <w:w w:val="105"/>
          <w:sz w:val="66"/>
        </w:rPr>
        <w:t xml:space="preserve"> </w:t>
      </w:r>
      <w:r w:rsidR="00361289">
        <w:rPr>
          <w:b/>
          <w:color w:val="18314B"/>
          <w:spacing w:val="11"/>
          <w:w w:val="105"/>
          <w:sz w:val="66"/>
        </w:rPr>
        <w:t>zł</w:t>
      </w:r>
    </w:p>
    <w:p w:rsidR="00252118" w:rsidRDefault="00252118" w:rsidP="00361289">
      <w:pPr>
        <w:spacing w:line="763" w:lineRule="exact"/>
        <w:ind w:left="1652" w:right="1646"/>
        <w:jc w:val="center"/>
        <w:rPr>
          <w:b/>
          <w:sz w:val="66"/>
        </w:rPr>
      </w:pPr>
    </w:p>
    <w:sectPr w:rsidR="00252118" w:rsidSect="00BB628B">
      <w:headerReference w:type="default" r:id="rId20"/>
      <w:type w:val="continuous"/>
      <w:pgSz w:w="16840" w:h="23820"/>
      <w:pgMar w:top="2760" w:right="2420" w:bottom="280" w:left="24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A9A" w:rsidRDefault="00993A9A" w:rsidP="001833C9">
      <w:r>
        <w:separator/>
      </w:r>
    </w:p>
  </w:endnote>
  <w:endnote w:type="continuationSeparator" w:id="0">
    <w:p w:rsidR="00993A9A" w:rsidRDefault="00993A9A" w:rsidP="00183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A9A" w:rsidRDefault="00993A9A" w:rsidP="001833C9">
      <w:r>
        <w:separator/>
      </w:r>
    </w:p>
  </w:footnote>
  <w:footnote w:type="continuationSeparator" w:id="0">
    <w:p w:rsidR="00993A9A" w:rsidRDefault="00993A9A" w:rsidP="001833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3C9" w:rsidRDefault="0054479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10693400" cy="273050"/>
              <wp:effectExtent l="0" t="0" r="0" b="1270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693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833C9" w:rsidRPr="001833C9" w:rsidRDefault="001833C9" w:rsidP="001833C9">
                          <w:pPr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1833C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0;margin-top:15pt;width:842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" o:allowincell="f" filled="f" stroked="f" strokeweight=".5pt">
              <v:path arrowok="t"/>
              <v:textbox inset=",0,20pt,0">
                <w:txbxContent>
                  <w:p w:rsidR="001833C9" w:rsidRPr="001833C9" w:rsidRDefault="001833C9" w:rsidP="001833C9">
                    <w:pPr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1833C9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FE7"/>
    <w:rsid w:val="001833C9"/>
    <w:rsid w:val="00237530"/>
    <w:rsid w:val="00243FA2"/>
    <w:rsid w:val="00252118"/>
    <w:rsid w:val="00343BF2"/>
    <w:rsid w:val="00346BE2"/>
    <w:rsid w:val="00361289"/>
    <w:rsid w:val="005006A6"/>
    <w:rsid w:val="00544797"/>
    <w:rsid w:val="00780FE7"/>
    <w:rsid w:val="00801176"/>
    <w:rsid w:val="008D02A1"/>
    <w:rsid w:val="00993A9A"/>
    <w:rsid w:val="009C3653"/>
    <w:rsid w:val="00B47AD7"/>
    <w:rsid w:val="00BB628B"/>
    <w:rsid w:val="00D4660C"/>
    <w:rsid w:val="00E6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628B"/>
    <w:rPr>
      <w:rFonts w:ascii="Century Gothic" w:eastAsia="Century Gothic" w:hAnsi="Century Gothic" w:cs="Century Gothic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sid w:val="00BB628B"/>
    <w:rPr>
      <w:b/>
      <w:bCs/>
      <w:sz w:val="40"/>
      <w:szCs w:val="40"/>
    </w:rPr>
  </w:style>
  <w:style w:type="paragraph" w:styleId="Tytu">
    <w:name w:val="Title"/>
    <w:basedOn w:val="Normalny"/>
    <w:uiPriority w:val="10"/>
    <w:qFormat/>
    <w:rsid w:val="00BB628B"/>
    <w:pPr>
      <w:spacing w:line="1032" w:lineRule="exact"/>
      <w:ind w:left="1652" w:right="1652"/>
      <w:jc w:val="center"/>
    </w:pPr>
    <w:rPr>
      <w:rFonts w:ascii="Trebuchet MS" w:eastAsia="Trebuchet MS" w:hAnsi="Trebuchet MS" w:cs="Trebuchet MS"/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  <w:rsid w:val="00BB628B"/>
  </w:style>
  <w:style w:type="paragraph" w:customStyle="1" w:styleId="TableParagraph">
    <w:name w:val="Table Paragraph"/>
    <w:basedOn w:val="Normalny"/>
    <w:uiPriority w:val="1"/>
    <w:qFormat/>
    <w:rsid w:val="00BB628B"/>
  </w:style>
  <w:style w:type="paragraph" w:styleId="Nagwek">
    <w:name w:val="header"/>
    <w:basedOn w:val="Normalny"/>
    <w:link w:val="NagwekZnak"/>
    <w:uiPriority w:val="99"/>
    <w:unhideWhenUsed/>
    <w:rsid w:val="001833C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833C9"/>
    <w:rPr>
      <w:rFonts w:ascii="Century Gothic" w:eastAsia="Century Gothic" w:hAnsi="Century Gothic" w:cs="Century Gothic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1833C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833C9"/>
    <w:rPr>
      <w:rFonts w:ascii="Century Gothic" w:eastAsia="Century Gothic" w:hAnsi="Century Gothic" w:cs="Century Gothic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628B"/>
    <w:rPr>
      <w:rFonts w:ascii="Century Gothic" w:eastAsia="Century Gothic" w:hAnsi="Century Gothic" w:cs="Century Gothic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sid w:val="00BB628B"/>
    <w:rPr>
      <w:b/>
      <w:bCs/>
      <w:sz w:val="40"/>
      <w:szCs w:val="40"/>
    </w:rPr>
  </w:style>
  <w:style w:type="paragraph" w:styleId="Tytu">
    <w:name w:val="Title"/>
    <w:basedOn w:val="Normalny"/>
    <w:uiPriority w:val="10"/>
    <w:qFormat/>
    <w:rsid w:val="00BB628B"/>
    <w:pPr>
      <w:spacing w:line="1032" w:lineRule="exact"/>
      <w:ind w:left="1652" w:right="1652"/>
      <w:jc w:val="center"/>
    </w:pPr>
    <w:rPr>
      <w:rFonts w:ascii="Trebuchet MS" w:eastAsia="Trebuchet MS" w:hAnsi="Trebuchet MS" w:cs="Trebuchet MS"/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  <w:rsid w:val="00BB628B"/>
  </w:style>
  <w:style w:type="paragraph" w:customStyle="1" w:styleId="TableParagraph">
    <w:name w:val="Table Paragraph"/>
    <w:basedOn w:val="Normalny"/>
    <w:uiPriority w:val="1"/>
    <w:qFormat/>
    <w:rsid w:val="00BB628B"/>
  </w:style>
  <w:style w:type="paragraph" w:styleId="Nagwek">
    <w:name w:val="header"/>
    <w:basedOn w:val="Normalny"/>
    <w:link w:val="NagwekZnak"/>
    <w:uiPriority w:val="99"/>
    <w:unhideWhenUsed/>
    <w:rsid w:val="001833C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833C9"/>
    <w:rPr>
      <w:rFonts w:ascii="Century Gothic" w:eastAsia="Century Gothic" w:hAnsi="Century Gothic" w:cs="Century Gothic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1833C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833C9"/>
    <w:rPr>
      <w:rFonts w:ascii="Century Gothic" w:eastAsia="Century Gothic" w:hAnsi="Century Gothic" w:cs="Century Gothic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plaka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plakat.dotx</Template>
  <TotalTime>5</TotalTime>
  <Pages>1</Pages>
  <Words>22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admin</dc:creator>
  <cp:lastModifiedBy>Jadwiga</cp:lastModifiedBy>
  <cp:revision>3</cp:revision>
  <dcterms:created xsi:type="dcterms:W3CDTF">2024-06-19T11:11:00Z</dcterms:created>
  <dcterms:modified xsi:type="dcterms:W3CDTF">2024-06-19T11:15:00Z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2022-10-06T00:00:00Z</vt:filetime>
  </property>
  <property fmtid="{D5CDD505-2E9C-101B-9397-08002B2CF9AE}" pid="5" name="MSIP_Label_134277c1-31d4-4dba-9248-3ba93a3f3112_Enabled">
    <vt:lpwstr>true</vt:lpwstr>
  </property>
  <property fmtid="{D5CDD505-2E9C-101B-9397-08002B2CF9AE}" pid="6" name="MSIP_Label_134277c1-31d4-4dba-9248-3ba93a3f3112_SetDate">
    <vt:lpwstr>2022-10-06T11:51:57Z</vt:lpwstr>
  </property>
  <property fmtid="{D5CDD505-2E9C-101B-9397-08002B2CF9AE}" pid="7" name="MSIP_Label_134277c1-31d4-4dba-9248-3ba93a3f3112_Method">
    <vt:lpwstr>Privileged</vt:lpwstr>
  </property>
  <property fmtid="{D5CDD505-2E9C-101B-9397-08002B2CF9AE}" pid="8" name="MSIP_Label_134277c1-31d4-4dba-9248-3ba93a3f3112_Name">
    <vt:lpwstr>Internal sub1</vt:lpwstr>
  </property>
  <property fmtid="{D5CDD505-2E9C-101B-9397-08002B2CF9AE}" pid="9" name="MSIP_Label_134277c1-31d4-4dba-9248-3ba93a3f3112_SiteId">
    <vt:lpwstr>eb70b763-b6d7-4486-8555-8831709a784e</vt:lpwstr>
  </property>
  <property fmtid="{D5CDD505-2E9C-101B-9397-08002B2CF9AE}" pid="10" name="MSIP_Label_134277c1-31d4-4dba-9248-3ba93a3f3112_ActionId">
    <vt:lpwstr>8f25a20a-9bd9-4dad-8764-5b4920b527e6</vt:lpwstr>
  </property>
  <property fmtid="{D5CDD505-2E9C-101B-9397-08002B2CF9AE}" pid="11" name="MSIP_Label_134277c1-31d4-4dba-9248-3ba93a3f3112_ContentBits">
    <vt:lpwstr>1</vt:lpwstr>
  </property>
</Properties>
</file>